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C1" w:rsidRDefault="00186DA6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0113C1" w:rsidRDefault="00186DA6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0113C1" w:rsidRDefault="000113C1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35" w:type="dxa"/>
        <w:tblInd w:w="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0"/>
        <w:gridCol w:w="6795"/>
      </w:tblGrid>
      <w:tr w:rsidR="000113C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тренер    </w:t>
            </w:r>
          </w:p>
        </w:tc>
        <w:tc>
          <w:tcPr>
            <w:tcW w:w="6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Шагапова Р.Н.</w:t>
            </w:r>
          </w:p>
        </w:tc>
      </w:tr>
      <w:tr w:rsidR="000113C1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2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</w:tr>
      <w:tr w:rsidR="000113C1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2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ГНП 2</w:t>
            </w:r>
          </w:p>
        </w:tc>
      </w:tr>
      <w:tr w:rsidR="000113C1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2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1.Короткий спринт                                                                                       </w:t>
            </w:r>
          </w:p>
          <w:p w:rsidR="000113C1" w:rsidRDefault="00186DA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0113C1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2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0113C1" w:rsidRDefault="00186DA6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 трен-ка. р.б.+ОРУ — 15 мин. 1). Бег с высоким подниманием бедра 5 сек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мах. часто</w:t>
            </w:r>
          </w:p>
          <w:p w:rsidR="000113C1" w:rsidRDefault="00186DA6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2).Прыжки боком через большую игрушку или маль.  табуретку-15 раз 3).бег с высоким подниманием бедра -5 сек 4).прыжки боком через игрушку 15 раз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серии через з мин. отдыха                                                                       Забегать по комнате 5 мин. Упр-я на растяжение 5 мин.                          1ая трен-ка 45 мин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2 ая трен-ка : прыжки через скакалку  набрать 50 прыжков 5 раз= 250 прыжков -20 мин  ОРУ на гимнастическом коврике:                        1) в упоре сидя «ножницы» -40 раз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2) в упоре сидя «велосипед» 40 сек.                                                     3) стойка на лопатках                                                                                   4) достать носками прямых ног пол за головой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положения лежа на спине                                                                                                         5)упр-е на брюшной пресс :поднять туловище из полож. лежа на спине , закрепив ноги   20 раз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6) поднимание туловища лежа на животе , руки за головой 20 раз  1 повторение через 1-2 мин отдыха  .                                                         продолжительность 25 мин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2 ая трен-ка 45 мин                                                                                          итого: 90 мин</w:t>
            </w:r>
          </w:p>
        </w:tc>
      </w:tr>
      <w:tr w:rsidR="000113C1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2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0113C1" w:rsidRDefault="00186DA6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0113C1" w:rsidRDefault="00186DA6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13C1" w:rsidRDefault="00186DA6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Для полноценной и безопасной тренировкики необходимо пространство площадью не менее 2 на 4 метра , мебель без острых углов рядом</w:t>
            </w:r>
          </w:p>
          <w:p w:rsidR="000113C1" w:rsidRDefault="000113C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113C1" w:rsidRDefault="000113C1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3C1" w:rsidRDefault="000113C1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13C1" w:rsidRDefault="000113C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C1" w:rsidRDefault="000113C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13C1" w:rsidRDefault="00186DA6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/Шагапова Р.Н. ________________________/</w:t>
      </w:r>
    </w:p>
    <w:p w:rsidR="000113C1" w:rsidRDefault="00186DA6">
      <w:pPr>
        <w:pStyle w:val="Standard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(подпись)                                 (ФИО)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</w:t>
      </w:r>
    </w:p>
    <w:p w:rsidR="000113C1" w:rsidRDefault="000113C1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113C1" w:rsidRDefault="000113C1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113C1" w:rsidRDefault="000113C1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0113C1" w:rsidRDefault="000113C1">
      <w:pPr>
        <w:pStyle w:val="Standard"/>
        <w:pageBreakBefore/>
        <w:spacing w:after="0"/>
        <w:ind w:left="6096"/>
        <w:jc w:val="both"/>
      </w:pPr>
    </w:p>
    <w:sectPr w:rsidR="000113C1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A6" w:rsidRDefault="00186DA6">
      <w:r>
        <w:separator/>
      </w:r>
    </w:p>
  </w:endnote>
  <w:endnote w:type="continuationSeparator" w:id="0">
    <w:p w:rsidR="00186DA6" w:rsidRDefault="0018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A6" w:rsidRDefault="00186DA6">
      <w:r>
        <w:rPr>
          <w:color w:val="000000"/>
        </w:rPr>
        <w:separator/>
      </w:r>
    </w:p>
  </w:footnote>
  <w:footnote w:type="continuationSeparator" w:id="0">
    <w:p w:rsidR="00186DA6" w:rsidRDefault="00186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113C1"/>
    <w:rsid w:val="000113C1"/>
    <w:rsid w:val="00186DA6"/>
    <w:rsid w:val="008A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  <w:suppressAutoHyphens/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  <w:suppressAutoHyphens/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2</cp:revision>
  <dcterms:created xsi:type="dcterms:W3CDTF">2020-05-06T06:45:00Z</dcterms:created>
  <dcterms:modified xsi:type="dcterms:W3CDTF">2020-05-06T06:45:00Z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